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1406"/>
      </w:tblGrid>
      <w:tr w:rsidR="002A4ED5" w:rsidRPr="00F94404" w14:paraId="257CF9C4" w14:textId="77777777" w:rsidTr="00F94404">
        <w:tc>
          <w:tcPr>
            <w:tcW w:w="914" w:type="pct"/>
            <w:vAlign w:val="bottom"/>
          </w:tcPr>
          <w:p w14:paraId="54C20C9E" w14:textId="004D44F8" w:rsidR="002A4ED5" w:rsidRPr="00F94404" w:rsidRDefault="00314B7D" w:rsidP="002A4ED5">
            <w:r>
              <w:t>Imię i Nazwisko</w:t>
            </w:r>
          </w:p>
        </w:tc>
        <w:tc>
          <w:tcPr>
            <w:tcW w:w="4086" w:type="pct"/>
            <w:tcBorders>
              <w:bottom w:val="single" w:sz="4" w:space="0" w:color="auto"/>
            </w:tcBorders>
            <w:vAlign w:val="bottom"/>
          </w:tcPr>
          <w:p w14:paraId="336ADBBF" w14:textId="77777777" w:rsidR="002A4ED5" w:rsidRPr="00F94404" w:rsidRDefault="002A4ED5" w:rsidP="002A4ED5"/>
        </w:tc>
      </w:tr>
      <w:tr w:rsidR="002A4ED5" w:rsidRPr="00F94404" w14:paraId="43513D99" w14:textId="77777777" w:rsidTr="00F94404">
        <w:sdt>
          <w:sdtPr>
            <w:id w:val="1692185716"/>
            <w:placeholder>
              <w:docPart w:val="09276FBB53094ED1AA63BFDF700A49F4"/>
            </w:placeholder>
            <w:temporary/>
            <w:showingPlcHdr/>
            <w15:appearance w15:val="hidden"/>
          </w:sdtPr>
          <w:sdtContent>
            <w:tc>
              <w:tcPr>
                <w:tcW w:w="914" w:type="pct"/>
                <w:vAlign w:val="bottom"/>
              </w:tcPr>
              <w:p w14:paraId="4686A3B4" w14:textId="77777777" w:rsidR="002A4ED5" w:rsidRPr="00F94404" w:rsidRDefault="002A4ED5" w:rsidP="002A4ED5">
                <w:r w:rsidRPr="00F94404">
                  <w:rPr>
                    <w:lang w:bidi="pl-PL"/>
                  </w:rPr>
                  <w:t>Telefon</w:t>
                </w:r>
              </w:p>
            </w:tc>
          </w:sdtContent>
        </w:sdt>
        <w:tc>
          <w:tcPr>
            <w:tcW w:w="4086" w:type="pct"/>
            <w:tcBorders>
              <w:bottom w:val="single" w:sz="4" w:space="0" w:color="auto"/>
            </w:tcBorders>
            <w:vAlign w:val="bottom"/>
          </w:tcPr>
          <w:p w14:paraId="3642FF84" w14:textId="77777777" w:rsidR="002A4ED5" w:rsidRPr="00F94404" w:rsidRDefault="002A4ED5" w:rsidP="002A4ED5"/>
        </w:tc>
      </w:tr>
      <w:tr w:rsidR="002A4ED5" w:rsidRPr="00F94404" w14:paraId="1F35181A" w14:textId="77777777" w:rsidTr="00F94404">
        <w:sdt>
          <w:sdtPr>
            <w:id w:val="639315362"/>
            <w:placeholder>
              <w:docPart w:val="AD48BEEDE25C4374B91DD97B677B5848"/>
            </w:placeholder>
            <w:temporary/>
            <w:showingPlcHdr/>
            <w15:appearance w15:val="hidden"/>
          </w:sdtPr>
          <w:sdtContent>
            <w:tc>
              <w:tcPr>
                <w:tcW w:w="914" w:type="pct"/>
                <w:vAlign w:val="bottom"/>
              </w:tcPr>
              <w:p w14:paraId="1EB4FDD6" w14:textId="77777777" w:rsidR="002A4ED5" w:rsidRPr="00F94404" w:rsidRDefault="002A4ED5" w:rsidP="002A4ED5">
                <w:r w:rsidRPr="00F94404">
                  <w:rPr>
                    <w:lang w:bidi="pl-PL"/>
                  </w:rPr>
                  <w:t>Adres e-mail</w:t>
                </w:r>
              </w:p>
            </w:tc>
          </w:sdtContent>
        </w:sdt>
        <w:tc>
          <w:tcPr>
            <w:tcW w:w="4086" w:type="pct"/>
            <w:tcBorders>
              <w:bottom w:val="single" w:sz="4" w:space="0" w:color="auto"/>
            </w:tcBorders>
            <w:vAlign w:val="bottom"/>
          </w:tcPr>
          <w:p w14:paraId="207AB9C2" w14:textId="77777777" w:rsidR="002A4ED5" w:rsidRPr="00F94404" w:rsidRDefault="002A4ED5" w:rsidP="002A4ED5"/>
        </w:tc>
      </w:tr>
      <w:tr w:rsidR="002A4ED5" w:rsidRPr="00F94404" w14:paraId="2056A13F" w14:textId="77777777" w:rsidTr="00F94404">
        <w:sdt>
          <w:sdtPr>
            <w:id w:val="1062217057"/>
            <w:placeholder>
              <w:docPart w:val="BEE0B964EF5A4964AF758AFD53CC3D10"/>
            </w:placeholder>
            <w:temporary/>
            <w:showingPlcHdr/>
            <w15:appearance w15:val="hidden"/>
          </w:sdtPr>
          <w:sdtContent>
            <w:tc>
              <w:tcPr>
                <w:tcW w:w="914" w:type="pct"/>
                <w:vAlign w:val="bottom"/>
              </w:tcPr>
              <w:p w14:paraId="52EA6201" w14:textId="77777777" w:rsidR="002A4ED5" w:rsidRPr="00F94404" w:rsidRDefault="002A4ED5" w:rsidP="002A4ED5">
                <w:r w:rsidRPr="00F94404">
                  <w:rPr>
                    <w:lang w:bidi="pl-PL"/>
                  </w:rPr>
                  <w:t>Adres</w:t>
                </w:r>
              </w:p>
            </w:tc>
          </w:sdtContent>
        </w:sdt>
        <w:tc>
          <w:tcPr>
            <w:tcW w:w="40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BEA1ED" w14:textId="7B5B853B" w:rsidR="002A4ED5" w:rsidRPr="00F94404" w:rsidRDefault="002A4ED5" w:rsidP="002A4ED5"/>
        </w:tc>
      </w:tr>
      <w:tr w:rsidR="002A4ED5" w:rsidRPr="00F94404" w14:paraId="1B31C629" w14:textId="77777777" w:rsidTr="00F94404">
        <w:sdt>
          <w:sdtPr>
            <w:id w:val="2001543155"/>
            <w:placeholder>
              <w:docPart w:val="FEDF739014A8437CB0503E179E301E2C"/>
            </w:placeholder>
            <w:temporary/>
            <w:showingPlcHdr/>
            <w15:appearance w15:val="hidden"/>
          </w:sdtPr>
          <w:sdtContent>
            <w:tc>
              <w:tcPr>
                <w:tcW w:w="914" w:type="pct"/>
                <w:vAlign w:val="bottom"/>
              </w:tcPr>
              <w:p w14:paraId="36749E71" w14:textId="77777777" w:rsidR="002A4ED5" w:rsidRPr="00F94404" w:rsidRDefault="002A4ED5" w:rsidP="002A4ED5">
                <w:r w:rsidRPr="00F94404">
                  <w:rPr>
                    <w:lang w:bidi="pl-PL"/>
                  </w:rPr>
                  <w:t>Kod pocztowy, miasto</w:t>
                </w:r>
              </w:p>
            </w:tc>
          </w:sdtContent>
        </w:sdt>
        <w:tc>
          <w:tcPr>
            <w:tcW w:w="4086" w:type="pct"/>
            <w:tcBorders>
              <w:bottom w:val="single" w:sz="4" w:space="0" w:color="auto"/>
            </w:tcBorders>
            <w:vAlign w:val="bottom"/>
          </w:tcPr>
          <w:p w14:paraId="32EF2380" w14:textId="77777777" w:rsidR="002A4ED5" w:rsidRPr="00F94404" w:rsidRDefault="002A4ED5" w:rsidP="002A4ED5"/>
        </w:tc>
      </w:tr>
    </w:tbl>
    <w:p w14:paraId="5F8BD282" w14:textId="77777777" w:rsidR="00806FF3" w:rsidRPr="00F94404" w:rsidRDefault="00806FF3" w:rsidP="00562601">
      <w:pPr>
        <w:pStyle w:val="Bezodstpw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684"/>
        <w:gridCol w:w="848"/>
        <w:gridCol w:w="1420"/>
        <w:gridCol w:w="2126"/>
        <w:gridCol w:w="1275"/>
        <w:gridCol w:w="4599"/>
      </w:tblGrid>
      <w:tr w:rsidR="00314B7D" w:rsidRPr="00F94404" w14:paraId="48B5D383" w14:textId="77777777" w:rsidTr="007C448E">
        <w:trPr>
          <w:trHeight w:val="330"/>
        </w:trPr>
        <w:sdt>
          <w:sdtPr>
            <w:id w:val="1101532736"/>
            <w:placeholder>
              <w:docPart w:val="EE84B8FAED884A54BC6F84DC68198EE5"/>
            </w:placeholder>
            <w:temporary/>
            <w:showingPlcHdr/>
            <w15:appearance w15:val="hidden"/>
          </w:sdtPr>
          <w:sdtContent>
            <w:tc>
              <w:tcPr>
                <w:tcW w:w="132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6DEBA3D" w14:textId="30E9789E" w:rsidR="00314B7D" w:rsidRPr="00F94404" w:rsidRDefault="00314B7D" w:rsidP="00314B7D">
                <w:pPr>
                  <w:pStyle w:val="Nagwkitabeli"/>
                </w:pPr>
                <w:r w:rsidRPr="00F94404">
                  <w:rPr>
                    <w:lang w:bidi="pl-PL"/>
                  </w:rPr>
                  <w:t>Artykuł</w:t>
                </w:r>
              </w:p>
            </w:tc>
          </w:sdtContent>
        </w:sdt>
        <w:sdt>
          <w:sdtPr>
            <w:id w:val="-1048918490"/>
            <w:placeholder>
              <w:docPart w:val="04C8AD8A037D4CEBB93FE87C832F909A"/>
            </w:placeholder>
            <w:temporary/>
            <w:showingPlcHdr/>
            <w15:appearance w15:val="hidden"/>
          </w:sdtPr>
          <w:sdtContent>
            <w:tc>
              <w:tcPr>
                <w:tcW w:w="30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17A144D" w14:textId="79E418F2" w:rsidR="00314B7D" w:rsidRPr="00F94404" w:rsidRDefault="00314B7D" w:rsidP="00314B7D">
                <w:pPr>
                  <w:pStyle w:val="Nagwkitabeli"/>
                </w:pPr>
                <w:r w:rsidRPr="00F94404">
                  <w:rPr>
                    <w:lang w:bidi="pl-PL"/>
                  </w:rPr>
                  <w:t>Ilość</w:t>
                </w:r>
              </w:p>
            </w:tc>
          </w:sdtContent>
        </w:sdt>
        <w:tc>
          <w:tcPr>
            <w:tcW w:w="50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BB8B5DF" w14:textId="6DCB3612" w:rsidR="00314B7D" w:rsidRPr="00F94404" w:rsidRDefault="00314B7D" w:rsidP="00314B7D">
            <w:pPr>
              <w:pStyle w:val="Nagwkitabeli"/>
            </w:pPr>
            <w:r>
              <w:t>Data zamówienia</w:t>
            </w:r>
          </w:p>
        </w:tc>
        <w:tc>
          <w:tcPr>
            <w:tcW w:w="1219" w:type="pct"/>
            <w:gridSpan w:val="2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826107E" w14:textId="46C05CB5" w:rsidR="00314B7D" w:rsidRPr="00F94404" w:rsidRDefault="00314B7D" w:rsidP="00314B7D">
            <w:pPr>
              <w:pStyle w:val="Nagwkitabeli"/>
            </w:pPr>
            <w:r>
              <w:t>Powód odstąpienia od umowy</w:t>
            </w:r>
          </w:p>
        </w:tc>
        <w:tc>
          <w:tcPr>
            <w:tcW w:w="164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7537B81" w14:textId="5B2BF31E" w:rsidR="00314B7D" w:rsidRPr="00F94404" w:rsidRDefault="00314B7D" w:rsidP="00314B7D">
            <w:pPr>
              <w:pStyle w:val="Nagwkitabeli"/>
            </w:pPr>
            <w:r>
              <w:t>Uwagi</w:t>
            </w:r>
          </w:p>
        </w:tc>
      </w:tr>
      <w:tr w:rsidR="00314B7D" w:rsidRPr="00F94404" w14:paraId="7D2F676E" w14:textId="77777777" w:rsidTr="007C448E">
        <w:trPr>
          <w:trHeight w:val="330"/>
        </w:trPr>
        <w:tc>
          <w:tcPr>
            <w:tcW w:w="1320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35EA685" w14:textId="77777777" w:rsidR="00314B7D" w:rsidRDefault="00314B7D" w:rsidP="00314B7D">
            <w:pPr>
              <w:pStyle w:val="Nagwkitabeli"/>
            </w:pPr>
          </w:p>
        </w:tc>
        <w:tc>
          <w:tcPr>
            <w:tcW w:w="30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126F783" w14:textId="77777777" w:rsidR="00314B7D" w:rsidRDefault="00314B7D" w:rsidP="00314B7D">
            <w:pPr>
              <w:pStyle w:val="Nagwkitabeli"/>
            </w:pPr>
          </w:p>
        </w:tc>
        <w:tc>
          <w:tcPr>
            <w:tcW w:w="50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EF22319" w14:textId="77777777" w:rsidR="00314B7D" w:rsidRDefault="00314B7D" w:rsidP="00314B7D">
            <w:pPr>
              <w:pStyle w:val="Nagwkitabeli"/>
            </w:pPr>
          </w:p>
        </w:tc>
        <w:tc>
          <w:tcPr>
            <w:tcW w:w="76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05C9A1D" w14:textId="1F52909D" w:rsidR="00314B7D" w:rsidRDefault="00314B7D" w:rsidP="00314B7D">
            <w:pPr>
              <w:pStyle w:val="Nagwkitabeli"/>
            </w:pPr>
            <w:r>
              <w:t>Reklamacja</w:t>
            </w:r>
          </w:p>
        </w:tc>
        <w:tc>
          <w:tcPr>
            <w:tcW w:w="45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A394CFF" w14:textId="55D8A7B8" w:rsidR="00314B7D" w:rsidRDefault="00314B7D" w:rsidP="00314B7D">
            <w:pPr>
              <w:pStyle w:val="Nagwkitabeli"/>
            </w:pPr>
            <w:r>
              <w:t>Zwrot</w:t>
            </w:r>
          </w:p>
        </w:tc>
        <w:tc>
          <w:tcPr>
            <w:tcW w:w="1648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34BC773" w14:textId="77777777" w:rsidR="00314B7D" w:rsidRDefault="00314B7D" w:rsidP="00314B7D">
            <w:pPr>
              <w:pStyle w:val="Nagwkitabeli"/>
            </w:pPr>
          </w:p>
        </w:tc>
      </w:tr>
      <w:tr w:rsidR="00314B7D" w:rsidRPr="00314B7D" w14:paraId="33E11D18" w14:textId="77777777" w:rsidTr="007C448E">
        <w:trPr>
          <w:trHeight w:val="366"/>
        </w:trPr>
        <w:tc>
          <w:tcPr>
            <w:tcW w:w="132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F16D9F" w14:textId="77777777" w:rsidR="00314B7D" w:rsidRPr="00F94404" w:rsidRDefault="00314B7D" w:rsidP="00314B7D">
            <w:pPr>
              <w:rPr>
                <w:lang w:val="en-US"/>
              </w:rPr>
            </w:pPr>
          </w:p>
        </w:tc>
        <w:tc>
          <w:tcPr>
            <w:tcW w:w="3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075AE9" w14:textId="133D3024" w:rsidR="00314B7D" w:rsidRPr="00F94404" w:rsidRDefault="00314B7D" w:rsidP="00314B7D">
            <w:pPr>
              <w:rPr>
                <w:lang w:val="en-US"/>
              </w:rPr>
            </w:pPr>
          </w:p>
        </w:tc>
        <w:tc>
          <w:tcPr>
            <w:tcW w:w="50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1AC627" w14:textId="77777777" w:rsidR="00314B7D" w:rsidRPr="00F94404" w:rsidRDefault="00314B7D" w:rsidP="00314B7D">
            <w:pPr>
              <w:rPr>
                <w:lang w:val="en-US"/>
              </w:rPr>
            </w:pPr>
          </w:p>
        </w:tc>
        <w:sdt>
          <w:sdtPr>
            <w:rPr>
              <w:b/>
              <w:bCs/>
              <w:sz w:val="30"/>
              <w:szCs w:val="30"/>
              <w:lang w:val="en-US"/>
            </w:rPr>
            <w:id w:val="219643718"/>
            <w15:color w:val="80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62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BFB6F04" w14:textId="117C8CA3" w:rsidR="00314B7D" w:rsidRPr="00F94404" w:rsidRDefault="007C448E" w:rsidP="007C448E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0"/>
                    <w:szCs w:val="3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30"/>
              <w:szCs w:val="30"/>
              <w:lang w:val="en-US"/>
            </w:rPr>
            <w:id w:val="403733691"/>
            <w15:color w:val="80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7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130D38F" w14:textId="6FB85AF0" w:rsidR="00314B7D" w:rsidRPr="00F94404" w:rsidRDefault="007C448E" w:rsidP="007C448E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0"/>
                    <w:szCs w:val="30"/>
                    <w:lang w:val="en-US"/>
                  </w:rPr>
                  <w:t>☐</w:t>
                </w:r>
              </w:p>
            </w:tc>
          </w:sdtContent>
        </w:sdt>
        <w:tc>
          <w:tcPr>
            <w:tcW w:w="164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30E580" w14:textId="77777777" w:rsidR="00314B7D" w:rsidRPr="00F94404" w:rsidRDefault="00314B7D" w:rsidP="00314B7D">
            <w:pPr>
              <w:rPr>
                <w:lang w:val="en-US"/>
              </w:rPr>
            </w:pPr>
          </w:p>
        </w:tc>
      </w:tr>
      <w:tr w:rsidR="00314B7D" w:rsidRPr="00314B7D" w14:paraId="0DD61FD6" w14:textId="77777777" w:rsidTr="007C448E">
        <w:trPr>
          <w:trHeight w:val="376"/>
        </w:trPr>
        <w:tc>
          <w:tcPr>
            <w:tcW w:w="1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B235DB" w14:textId="77777777" w:rsidR="00314B7D" w:rsidRPr="00F94404" w:rsidRDefault="00314B7D" w:rsidP="00314B7D">
            <w:pPr>
              <w:rPr>
                <w:lang w:val="en-US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C8F5B0" w14:textId="77777777" w:rsidR="00314B7D" w:rsidRPr="00F94404" w:rsidRDefault="00314B7D" w:rsidP="00314B7D">
            <w:pPr>
              <w:rPr>
                <w:lang w:val="en-US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52C168" w14:textId="77777777" w:rsidR="00314B7D" w:rsidRPr="00F94404" w:rsidRDefault="00314B7D" w:rsidP="00314B7D">
            <w:pPr>
              <w:rPr>
                <w:lang w:val="en-US"/>
              </w:rPr>
            </w:pPr>
          </w:p>
        </w:tc>
        <w:sdt>
          <w:sdtPr>
            <w:rPr>
              <w:b/>
              <w:bCs/>
              <w:sz w:val="30"/>
              <w:szCs w:val="30"/>
              <w:lang w:val="en-US"/>
            </w:rPr>
            <w:id w:val="164761879"/>
            <w15:color w:val="80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C43A8C4" w14:textId="49BAEE5D" w:rsidR="00314B7D" w:rsidRPr="00F94404" w:rsidRDefault="007C448E" w:rsidP="007C448E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0"/>
                    <w:szCs w:val="3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30"/>
              <w:szCs w:val="30"/>
              <w:lang w:val="en-US"/>
            </w:rPr>
            <w:id w:val="825632458"/>
            <w15:color w:val="80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7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FD262BD" w14:textId="5C32D6CD" w:rsidR="00314B7D" w:rsidRPr="00F94404" w:rsidRDefault="007C448E" w:rsidP="007C448E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0"/>
                    <w:szCs w:val="30"/>
                    <w:lang w:val="en-US"/>
                  </w:rPr>
                  <w:t>☐</w:t>
                </w:r>
              </w:p>
            </w:tc>
          </w:sdtContent>
        </w:sdt>
        <w:tc>
          <w:tcPr>
            <w:tcW w:w="16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22A9BA" w14:textId="77777777" w:rsidR="00314B7D" w:rsidRPr="00F94404" w:rsidRDefault="00314B7D" w:rsidP="00314B7D">
            <w:pPr>
              <w:rPr>
                <w:lang w:val="en-US"/>
              </w:rPr>
            </w:pPr>
          </w:p>
        </w:tc>
      </w:tr>
      <w:tr w:rsidR="00314B7D" w:rsidRPr="00314B7D" w14:paraId="394CB2FB" w14:textId="77777777" w:rsidTr="007C448E">
        <w:trPr>
          <w:trHeight w:val="366"/>
        </w:trPr>
        <w:tc>
          <w:tcPr>
            <w:tcW w:w="1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52CF82" w14:textId="77777777" w:rsidR="00314B7D" w:rsidRPr="00F94404" w:rsidRDefault="00314B7D" w:rsidP="00314B7D">
            <w:pPr>
              <w:rPr>
                <w:lang w:val="en-US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EF5D6E" w14:textId="77777777" w:rsidR="00314B7D" w:rsidRPr="00F94404" w:rsidRDefault="00314B7D" w:rsidP="00314B7D">
            <w:pPr>
              <w:rPr>
                <w:lang w:val="en-US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889370" w14:textId="77777777" w:rsidR="00314B7D" w:rsidRPr="00F94404" w:rsidRDefault="00314B7D" w:rsidP="00314B7D">
            <w:pPr>
              <w:rPr>
                <w:lang w:val="en-US"/>
              </w:rPr>
            </w:pPr>
          </w:p>
        </w:tc>
        <w:sdt>
          <w:sdtPr>
            <w:rPr>
              <w:b/>
              <w:bCs/>
              <w:sz w:val="30"/>
              <w:szCs w:val="30"/>
              <w:lang w:val="en-US"/>
            </w:rPr>
            <w:id w:val="479739581"/>
            <w15:color w:val="80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5643305" w14:textId="1367523C" w:rsidR="00314B7D" w:rsidRPr="00F94404" w:rsidRDefault="007C448E" w:rsidP="007C448E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0"/>
                    <w:szCs w:val="3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30"/>
              <w:szCs w:val="30"/>
              <w:lang w:val="en-US"/>
            </w:rPr>
            <w:id w:val="794333993"/>
            <w15:color w:val="80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7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78CE88F" w14:textId="70C5911E" w:rsidR="00314B7D" w:rsidRPr="00F94404" w:rsidRDefault="007C448E" w:rsidP="007C448E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0"/>
                    <w:szCs w:val="30"/>
                    <w:lang w:val="en-US"/>
                  </w:rPr>
                  <w:t>☐</w:t>
                </w:r>
              </w:p>
            </w:tc>
          </w:sdtContent>
        </w:sdt>
        <w:tc>
          <w:tcPr>
            <w:tcW w:w="16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C28A9E" w14:textId="677C5CFC" w:rsidR="00314B7D" w:rsidRPr="00F94404" w:rsidRDefault="00314B7D" w:rsidP="00314B7D">
            <w:pPr>
              <w:rPr>
                <w:lang w:val="en-US"/>
              </w:rPr>
            </w:pPr>
          </w:p>
        </w:tc>
      </w:tr>
      <w:tr w:rsidR="00314B7D" w:rsidRPr="00314B7D" w14:paraId="194C6F28" w14:textId="77777777" w:rsidTr="007C448E">
        <w:trPr>
          <w:trHeight w:val="376"/>
        </w:trPr>
        <w:tc>
          <w:tcPr>
            <w:tcW w:w="1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BEC26" w14:textId="77777777" w:rsidR="00314B7D" w:rsidRPr="00F94404" w:rsidRDefault="00314B7D" w:rsidP="00314B7D">
            <w:pPr>
              <w:rPr>
                <w:lang w:val="en-US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CF6278" w14:textId="77777777" w:rsidR="00314B7D" w:rsidRPr="00F94404" w:rsidRDefault="00314B7D" w:rsidP="00314B7D">
            <w:pPr>
              <w:rPr>
                <w:lang w:val="en-US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0BB349" w14:textId="77777777" w:rsidR="00314B7D" w:rsidRPr="00F94404" w:rsidRDefault="00314B7D" w:rsidP="00314B7D">
            <w:pPr>
              <w:rPr>
                <w:lang w:val="en-US"/>
              </w:rPr>
            </w:pPr>
          </w:p>
        </w:tc>
        <w:sdt>
          <w:sdtPr>
            <w:rPr>
              <w:b/>
              <w:bCs/>
              <w:sz w:val="30"/>
              <w:szCs w:val="30"/>
              <w:lang w:val="en-US"/>
            </w:rPr>
            <w:id w:val="-1079063310"/>
            <w15:color w:val="80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7CE0D2E" w14:textId="5D2FD005" w:rsidR="00314B7D" w:rsidRPr="00F94404" w:rsidRDefault="007C448E" w:rsidP="007C448E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0"/>
                    <w:szCs w:val="3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30"/>
              <w:szCs w:val="30"/>
              <w:lang w:val="en-US"/>
            </w:rPr>
            <w:id w:val="-860274853"/>
            <w15:color w:val="80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7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6E9B27D" w14:textId="73B80EFD" w:rsidR="00314B7D" w:rsidRPr="00F94404" w:rsidRDefault="007C448E" w:rsidP="007C448E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0"/>
                    <w:szCs w:val="30"/>
                    <w:lang w:val="en-US"/>
                  </w:rPr>
                  <w:t>☐</w:t>
                </w:r>
              </w:p>
            </w:tc>
          </w:sdtContent>
        </w:sdt>
        <w:tc>
          <w:tcPr>
            <w:tcW w:w="16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713D60" w14:textId="77777777" w:rsidR="00314B7D" w:rsidRPr="00F94404" w:rsidRDefault="00314B7D" w:rsidP="00314B7D">
            <w:pPr>
              <w:rPr>
                <w:lang w:val="en-US"/>
              </w:rPr>
            </w:pPr>
          </w:p>
        </w:tc>
      </w:tr>
      <w:tr w:rsidR="00314B7D" w:rsidRPr="00314B7D" w14:paraId="3090273D" w14:textId="77777777" w:rsidTr="007C448E">
        <w:trPr>
          <w:trHeight w:val="366"/>
        </w:trPr>
        <w:tc>
          <w:tcPr>
            <w:tcW w:w="1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86A9BA" w14:textId="77777777" w:rsidR="00314B7D" w:rsidRPr="00F94404" w:rsidRDefault="00314B7D" w:rsidP="00314B7D">
            <w:pPr>
              <w:rPr>
                <w:lang w:val="en-US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29FA99" w14:textId="77777777" w:rsidR="00314B7D" w:rsidRPr="00F94404" w:rsidRDefault="00314B7D" w:rsidP="00314B7D">
            <w:pPr>
              <w:rPr>
                <w:lang w:val="en-US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373A94" w14:textId="77777777" w:rsidR="00314B7D" w:rsidRPr="00F94404" w:rsidRDefault="00314B7D" w:rsidP="00314B7D">
            <w:pPr>
              <w:rPr>
                <w:lang w:val="en-US"/>
              </w:rPr>
            </w:pPr>
          </w:p>
        </w:tc>
        <w:sdt>
          <w:sdtPr>
            <w:rPr>
              <w:b/>
              <w:bCs/>
              <w:sz w:val="30"/>
              <w:szCs w:val="30"/>
              <w:lang w:val="en-US"/>
            </w:rPr>
            <w:id w:val="-391966553"/>
            <w15:color w:val="80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0EC587E" w14:textId="0FA1EA61" w:rsidR="00314B7D" w:rsidRPr="00F94404" w:rsidRDefault="007C448E" w:rsidP="007C448E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0"/>
                    <w:szCs w:val="3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30"/>
              <w:szCs w:val="30"/>
              <w:lang w:val="en-US"/>
            </w:rPr>
            <w:id w:val="-297306838"/>
            <w15:color w:val="80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7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CCF31BC" w14:textId="12133E0F" w:rsidR="00314B7D" w:rsidRPr="00F94404" w:rsidRDefault="007C448E" w:rsidP="007C448E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0"/>
                    <w:szCs w:val="30"/>
                    <w:lang w:val="en-US"/>
                  </w:rPr>
                  <w:t>☐</w:t>
                </w:r>
              </w:p>
            </w:tc>
          </w:sdtContent>
        </w:sdt>
        <w:tc>
          <w:tcPr>
            <w:tcW w:w="16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3B769" w14:textId="77777777" w:rsidR="00314B7D" w:rsidRPr="00F94404" w:rsidRDefault="00314B7D" w:rsidP="00314B7D">
            <w:pPr>
              <w:rPr>
                <w:lang w:val="en-US"/>
              </w:rPr>
            </w:pPr>
          </w:p>
        </w:tc>
      </w:tr>
      <w:tr w:rsidR="00314B7D" w:rsidRPr="00314B7D" w14:paraId="1C6078EC" w14:textId="77777777" w:rsidTr="007C448E">
        <w:trPr>
          <w:trHeight w:val="366"/>
        </w:trPr>
        <w:tc>
          <w:tcPr>
            <w:tcW w:w="1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7F7CBE" w14:textId="77777777" w:rsidR="00314B7D" w:rsidRPr="00F94404" w:rsidRDefault="00314B7D" w:rsidP="00314B7D">
            <w:pPr>
              <w:rPr>
                <w:lang w:val="en-US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E16D07" w14:textId="77777777" w:rsidR="00314B7D" w:rsidRPr="00F94404" w:rsidRDefault="00314B7D" w:rsidP="00314B7D">
            <w:pPr>
              <w:rPr>
                <w:lang w:val="en-US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B05EBA" w14:textId="77777777" w:rsidR="00314B7D" w:rsidRPr="00F94404" w:rsidRDefault="00314B7D" w:rsidP="00314B7D">
            <w:pPr>
              <w:rPr>
                <w:lang w:val="en-US"/>
              </w:rPr>
            </w:pPr>
          </w:p>
        </w:tc>
        <w:sdt>
          <w:sdtPr>
            <w:rPr>
              <w:b/>
              <w:bCs/>
              <w:sz w:val="30"/>
              <w:szCs w:val="30"/>
              <w:lang w:val="en-US"/>
            </w:rPr>
            <w:id w:val="-1554921634"/>
            <w15:color w:val="80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15F7E6F" w14:textId="7FE7B3D1" w:rsidR="00314B7D" w:rsidRPr="00F94404" w:rsidRDefault="007C448E" w:rsidP="007C448E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0"/>
                    <w:szCs w:val="3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30"/>
              <w:szCs w:val="30"/>
              <w:lang w:val="en-US"/>
            </w:rPr>
            <w:id w:val="243311128"/>
            <w15:color w:val="80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7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A2EF43D" w14:textId="607E7EE8" w:rsidR="00314B7D" w:rsidRPr="00F94404" w:rsidRDefault="007C448E" w:rsidP="007C448E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0"/>
                    <w:szCs w:val="30"/>
                    <w:lang w:val="en-US"/>
                  </w:rPr>
                  <w:t>☐</w:t>
                </w:r>
              </w:p>
            </w:tc>
          </w:sdtContent>
        </w:sdt>
        <w:tc>
          <w:tcPr>
            <w:tcW w:w="16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5CACDD" w14:textId="77777777" w:rsidR="00314B7D" w:rsidRPr="00F94404" w:rsidRDefault="00314B7D" w:rsidP="00314B7D">
            <w:pPr>
              <w:rPr>
                <w:lang w:val="en-US"/>
              </w:rPr>
            </w:pPr>
          </w:p>
        </w:tc>
      </w:tr>
    </w:tbl>
    <w:p w14:paraId="1FF0BEA8" w14:textId="09CB4B1D" w:rsidR="00806FF3" w:rsidRPr="00F94404" w:rsidRDefault="00806FF3" w:rsidP="00314B7D">
      <w:pPr>
        <w:tabs>
          <w:tab w:val="left" w:pos="2208"/>
        </w:tabs>
      </w:pPr>
    </w:p>
    <w:sectPr w:rsidR="00806FF3" w:rsidRPr="00F94404" w:rsidSect="00725680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FA6B7" w14:textId="77777777" w:rsidR="00725680" w:rsidRDefault="00725680" w:rsidP="00650259">
      <w:pPr>
        <w:spacing w:line="240" w:lineRule="auto"/>
      </w:pPr>
      <w:r>
        <w:separator/>
      </w:r>
    </w:p>
  </w:endnote>
  <w:endnote w:type="continuationSeparator" w:id="0">
    <w:p w14:paraId="4B23A154" w14:textId="77777777" w:rsidR="00725680" w:rsidRDefault="0072568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70D4B5D-4C2A-41F3-9DDC-96A9ED609C2E}"/>
    <w:embedBold r:id="rId2" w:fontKey="{51890C4B-E829-4153-9588-BA2521A8DC77}"/>
    <w:embedItalic r:id="rId3" w:fontKey="{DF928299-8C51-4567-9A57-82974984FEB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CE2C1D8A-C866-48F7-9A4A-3E224B567A45}"/>
    <w:embedBold r:id="rId5" w:fontKey="{898030C5-4270-4220-AE41-7133289F17BD}"/>
    <w:embedItalic r:id="rId6" w:fontKey="{076D75CA-C3A8-47A0-AA21-BB62EAF5E57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8062909F-9DE9-4CEC-AF0D-1B994743803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BA6EC4E-EB40-493B-BD5A-CE83C9272F9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9" w:subsetted="1" w:fontKey="{74575162-7C91-49E8-88E0-2A64F70436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56" w:type="pct"/>
      <w:tblLook w:val="04A0" w:firstRow="1" w:lastRow="0" w:firstColumn="1" w:lastColumn="0" w:noHBand="0" w:noVBand="1"/>
    </w:tblPr>
    <w:tblGrid>
      <w:gridCol w:w="6917"/>
      <w:gridCol w:w="6918"/>
    </w:tblGrid>
    <w:tr w:rsidR="00562601" w:rsidRPr="00562601" w14:paraId="276EE917" w14:textId="77777777" w:rsidTr="00314B7D">
      <w:trPr>
        <w:trHeight w:val="1980"/>
      </w:trPr>
      <w:tc>
        <w:tcPr>
          <w:tcW w:w="2500" w:type="pct"/>
          <w:vAlign w:val="center"/>
        </w:tcPr>
        <w:p w14:paraId="0D248981" w14:textId="77777777" w:rsidR="00562601" w:rsidRDefault="00000000" w:rsidP="002A648D">
          <w:pPr>
            <w:pStyle w:val="Stopka"/>
            <w:rPr>
              <w:sz w:val="24"/>
            </w:rPr>
          </w:pPr>
          <w:hyperlink r:id="rId1" w:history="1">
            <w:r w:rsidR="00314B7D" w:rsidRPr="00314B7D">
              <w:rPr>
                <w:rStyle w:val="Hipercze"/>
                <w:sz w:val="24"/>
              </w:rPr>
              <w:t>https://zoolit.pl/</w:t>
            </w:r>
          </w:hyperlink>
        </w:p>
        <w:p w14:paraId="57399D76" w14:textId="644B6119" w:rsidR="00314B7D" w:rsidRPr="00314B7D" w:rsidRDefault="00314B7D" w:rsidP="002A648D">
          <w:pPr>
            <w:pStyle w:val="Stopka"/>
            <w:rPr>
              <w:sz w:val="24"/>
            </w:rPr>
          </w:pPr>
          <w:r>
            <w:rPr>
              <w:sz w:val="24"/>
            </w:rPr>
            <w:t>email: sklep@zoolit.pl</w:t>
          </w:r>
        </w:p>
      </w:tc>
      <w:tc>
        <w:tcPr>
          <w:tcW w:w="2500" w:type="pct"/>
          <w:vAlign w:val="center"/>
        </w:tcPr>
        <w:p w14:paraId="585A9E11" w14:textId="1C992C08" w:rsidR="00562601" w:rsidRPr="00562601" w:rsidRDefault="00314B7D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3B3AF1AB" wp14:editId="675BFE64">
                <wp:extent cx="1379220" cy="1136478"/>
                <wp:effectExtent l="0" t="0" r="0" b="0"/>
                <wp:docPr id="1337539375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7539375" name="Obraz 133753937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8458" cy="1152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4F0D4F2" w14:textId="77777777" w:rsidR="00562601" w:rsidRDefault="00562601" w:rsidP="002A648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4D20D" w14:textId="77777777" w:rsidR="00725680" w:rsidRDefault="00725680" w:rsidP="00650259">
      <w:pPr>
        <w:spacing w:line="240" w:lineRule="auto"/>
      </w:pPr>
      <w:r>
        <w:separator/>
      </w:r>
    </w:p>
  </w:footnote>
  <w:footnote w:type="continuationSeparator" w:id="0">
    <w:p w14:paraId="6609D1D2" w14:textId="77777777" w:rsidR="00725680" w:rsidRDefault="0072568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47AA97E5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77F1F89F" w14:textId="1CD83498" w:rsidR="00562601" w:rsidRPr="00562601" w:rsidRDefault="00562601" w:rsidP="00314B7D">
          <w:pPr>
            <w:tabs>
              <w:tab w:val="center" w:pos="4680"/>
              <w:tab w:val="right" w:pos="9360"/>
            </w:tabs>
            <w:spacing w:before="0"/>
            <w:jc w:val="center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731F1C" w:themeFill="accent5"/>
          <w:vAlign w:val="center"/>
        </w:tcPr>
        <w:p w14:paraId="18DBE9F2" w14:textId="302B3A1D" w:rsidR="00562601" w:rsidRPr="002B69B4" w:rsidRDefault="00314B7D" w:rsidP="00314B7D">
          <w:pPr>
            <w:pStyle w:val="Nagwek"/>
            <w:jc w:val="center"/>
          </w:pPr>
          <w:r>
            <w:t>Formularz odstąpienia od umowy</w:t>
          </w:r>
        </w:p>
      </w:tc>
    </w:tr>
  </w:tbl>
  <w:p w14:paraId="769201C2" w14:textId="77777777" w:rsidR="00562601" w:rsidRDefault="00562601" w:rsidP="00562601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11654094">
    <w:abstractNumId w:val="11"/>
  </w:num>
  <w:num w:numId="2" w16cid:durableId="1638753648">
    <w:abstractNumId w:val="7"/>
  </w:num>
  <w:num w:numId="3" w16cid:durableId="1857382678">
    <w:abstractNumId w:val="15"/>
  </w:num>
  <w:num w:numId="4" w16cid:durableId="1823084339">
    <w:abstractNumId w:val="12"/>
  </w:num>
  <w:num w:numId="5" w16cid:durableId="662314354">
    <w:abstractNumId w:val="13"/>
  </w:num>
  <w:num w:numId="6" w16cid:durableId="1231496801">
    <w:abstractNumId w:val="19"/>
  </w:num>
  <w:num w:numId="7" w16cid:durableId="55246855">
    <w:abstractNumId w:val="6"/>
  </w:num>
  <w:num w:numId="8" w16cid:durableId="781655477">
    <w:abstractNumId w:val="10"/>
  </w:num>
  <w:num w:numId="9" w16cid:durableId="2072845446">
    <w:abstractNumId w:val="17"/>
  </w:num>
  <w:num w:numId="10" w16cid:durableId="2056612456">
    <w:abstractNumId w:val="1"/>
  </w:num>
  <w:num w:numId="11" w16cid:durableId="869027974">
    <w:abstractNumId w:val="5"/>
  </w:num>
  <w:num w:numId="12" w16cid:durableId="696741187">
    <w:abstractNumId w:val="0"/>
  </w:num>
  <w:num w:numId="13" w16cid:durableId="949971934">
    <w:abstractNumId w:val="2"/>
  </w:num>
  <w:num w:numId="14" w16cid:durableId="1955090421">
    <w:abstractNumId w:val="9"/>
  </w:num>
  <w:num w:numId="15" w16cid:durableId="1706901371">
    <w:abstractNumId w:val="8"/>
  </w:num>
  <w:num w:numId="16" w16cid:durableId="1600597105">
    <w:abstractNumId w:val="16"/>
  </w:num>
  <w:num w:numId="17" w16cid:durableId="1574848202">
    <w:abstractNumId w:val="3"/>
  </w:num>
  <w:num w:numId="18" w16cid:durableId="2078286426">
    <w:abstractNumId w:val="21"/>
  </w:num>
  <w:num w:numId="19" w16cid:durableId="1653212383">
    <w:abstractNumId w:val="18"/>
  </w:num>
  <w:num w:numId="20" w16cid:durableId="861555525">
    <w:abstractNumId w:val="14"/>
  </w:num>
  <w:num w:numId="21" w16cid:durableId="2039234325">
    <w:abstractNumId w:val="20"/>
  </w:num>
  <w:num w:numId="22" w16cid:durableId="190344078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B7D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960"/>
    <w:rsid w:val="001E4E2C"/>
    <w:rsid w:val="00261C01"/>
    <w:rsid w:val="002A4ED5"/>
    <w:rsid w:val="002A648D"/>
    <w:rsid w:val="002B69B4"/>
    <w:rsid w:val="002C56E6"/>
    <w:rsid w:val="002D3A9F"/>
    <w:rsid w:val="00314B7D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25680"/>
    <w:rsid w:val="00770F25"/>
    <w:rsid w:val="00787DD4"/>
    <w:rsid w:val="007A35A8"/>
    <w:rsid w:val="007B0A85"/>
    <w:rsid w:val="007C448E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05AB7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94404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2C695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ny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Nagwek1">
    <w:name w:val="heading 1"/>
    <w:basedOn w:val="Normalny"/>
    <w:link w:val="Nagwek1Znak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semiHidden/>
    <w:rsid w:val="00562601"/>
    <w:rPr>
      <w:b/>
      <w:color w:val="4BACC6"/>
      <w:sz w:val="52"/>
    </w:rPr>
  </w:style>
  <w:style w:type="character" w:styleId="Hasz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semiHidden/>
    <w:rsid w:val="000D1F49"/>
    <w:pPr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562601"/>
    <w:rPr>
      <w:b/>
      <w:bCs/>
      <w:color w:val="694A77"/>
      <w:sz w:val="24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62601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NagwekZnak">
    <w:name w:val="Nagłówek Znak"/>
    <w:basedOn w:val="Domylnaczcionkaakapitu"/>
    <w:link w:val="Nagwek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Stopka">
    <w:name w:val="footer"/>
    <w:basedOn w:val="Normalny"/>
    <w:link w:val="StopkaZnak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2A648D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62601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562601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806FF3"/>
    <w:rPr>
      <w:color w:val="808080"/>
    </w:rPr>
  </w:style>
  <w:style w:type="paragraph" w:customStyle="1" w:styleId="Nagwkitabeli">
    <w:name w:val="Nagłówki tabeli"/>
    <w:basedOn w:val="Normalny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Podnagwkitabeli">
    <w:name w:val="Podnagłówki tabeli"/>
    <w:basedOn w:val="Normalny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Suma">
    <w:name w:val="Suma"/>
    <w:basedOn w:val="Normalny"/>
    <w:next w:val="Normalny"/>
    <w:link w:val="Sumaznak"/>
    <w:uiPriority w:val="1"/>
    <w:qFormat/>
    <w:rsid w:val="002A648D"/>
    <w:rPr>
      <w:b/>
    </w:rPr>
  </w:style>
  <w:style w:type="character" w:customStyle="1" w:styleId="Sumaznak">
    <w:name w:val="Suma — znak"/>
    <w:basedOn w:val="Domylnaczcionkaakapitu"/>
    <w:link w:val="Suma"/>
    <w:uiPriority w:val="1"/>
    <w:rsid w:val="002A648D"/>
    <w:rPr>
      <w:b/>
      <w:sz w:val="24"/>
    </w:rPr>
  </w:style>
  <w:style w:type="character" w:styleId="Nierozpoznanawzmianka">
    <w:name w:val="Unresolved Mention"/>
    <w:basedOn w:val="Domylnaczcionkaakapitu"/>
    <w:uiPriority w:val="99"/>
    <w:semiHidden/>
    <w:rsid w:val="00314B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zoolit.pl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onek\AppData\Roaming\Microsoft\Templates\Formularz%20zam&#243;wienia%20odzie&#380;y%20z%20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9276FBB53094ED1AA63BFDF700A49F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6EAA826-C00C-40BC-97F6-006A30FEF2B6}"/>
      </w:docPartPr>
      <w:docPartBody>
        <w:p w:rsidR="000777BF" w:rsidRDefault="008D4131" w:rsidP="008D4131">
          <w:pPr>
            <w:pStyle w:val="09276FBB53094ED1AA63BFDF700A49F42"/>
          </w:pPr>
          <w:r w:rsidRPr="00F94404">
            <w:rPr>
              <w:lang w:bidi="pl-PL"/>
            </w:rPr>
            <w:t>Telefon</w:t>
          </w:r>
        </w:p>
      </w:docPartBody>
    </w:docPart>
    <w:docPart>
      <w:docPartPr>
        <w:name w:val="AD48BEEDE25C4374B91DD97B677B58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41410F5-7B4A-479C-B6A6-149A8D053E76}"/>
      </w:docPartPr>
      <w:docPartBody>
        <w:p w:rsidR="000777BF" w:rsidRDefault="008D4131" w:rsidP="008D4131">
          <w:pPr>
            <w:pStyle w:val="AD48BEEDE25C4374B91DD97B677B58482"/>
          </w:pPr>
          <w:r w:rsidRPr="00F94404">
            <w:rPr>
              <w:lang w:bidi="pl-PL"/>
            </w:rPr>
            <w:t>Adres e-mail</w:t>
          </w:r>
        </w:p>
      </w:docPartBody>
    </w:docPart>
    <w:docPart>
      <w:docPartPr>
        <w:name w:val="BEE0B964EF5A4964AF758AFD53CC3D1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967A9E8-8E89-42F6-BDBD-F7CE00E585E0}"/>
      </w:docPartPr>
      <w:docPartBody>
        <w:p w:rsidR="000777BF" w:rsidRDefault="008D4131" w:rsidP="008D4131">
          <w:pPr>
            <w:pStyle w:val="BEE0B964EF5A4964AF758AFD53CC3D102"/>
          </w:pPr>
          <w:r w:rsidRPr="00F94404">
            <w:rPr>
              <w:lang w:bidi="pl-PL"/>
            </w:rPr>
            <w:t>Adres</w:t>
          </w:r>
        </w:p>
      </w:docPartBody>
    </w:docPart>
    <w:docPart>
      <w:docPartPr>
        <w:name w:val="FEDF739014A8437CB0503E179E301E2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41A4FB-73D3-4585-B752-A7F4CAE1CDC2}"/>
      </w:docPartPr>
      <w:docPartBody>
        <w:p w:rsidR="000777BF" w:rsidRDefault="008D4131" w:rsidP="008D4131">
          <w:pPr>
            <w:pStyle w:val="FEDF739014A8437CB0503E179E301E2C2"/>
          </w:pPr>
          <w:r w:rsidRPr="00F94404">
            <w:rPr>
              <w:lang w:bidi="pl-PL"/>
            </w:rPr>
            <w:t>Kod pocztowy, miasto</w:t>
          </w:r>
        </w:p>
      </w:docPartBody>
    </w:docPart>
    <w:docPart>
      <w:docPartPr>
        <w:name w:val="EE84B8FAED884A54BC6F84DC68198EE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2342A3-A46D-44A6-BA16-372FAF2ACDD3}"/>
      </w:docPartPr>
      <w:docPartBody>
        <w:p w:rsidR="000777BF" w:rsidRDefault="008D4131" w:rsidP="008D4131">
          <w:pPr>
            <w:pStyle w:val="EE84B8FAED884A54BC6F84DC68198EE52"/>
          </w:pPr>
          <w:r w:rsidRPr="00F94404">
            <w:rPr>
              <w:lang w:bidi="pl-PL"/>
            </w:rPr>
            <w:t>Artykuł</w:t>
          </w:r>
        </w:p>
      </w:docPartBody>
    </w:docPart>
    <w:docPart>
      <w:docPartPr>
        <w:name w:val="04C8AD8A037D4CEBB93FE87C832F909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6CF1599-E99B-4368-95D3-D3B340EC070A}"/>
      </w:docPartPr>
      <w:docPartBody>
        <w:p w:rsidR="000777BF" w:rsidRDefault="008D4131" w:rsidP="008D4131">
          <w:pPr>
            <w:pStyle w:val="04C8AD8A037D4CEBB93FE87C832F909A2"/>
          </w:pPr>
          <w:r w:rsidRPr="00F94404">
            <w:rPr>
              <w:lang w:bidi="pl-PL"/>
            </w:rPr>
            <w:t>Ilość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7BF"/>
    <w:rsid w:val="000777BF"/>
    <w:rsid w:val="008D4131"/>
    <w:rsid w:val="0091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9276FBB53094ED1AA63BFDF700A49F4">
    <w:name w:val="09276FBB53094ED1AA63BFDF700A49F4"/>
    <w:rsid w:val="008D413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AD48BEEDE25C4374B91DD97B677B5848">
    <w:name w:val="AD48BEEDE25C4374B91DD97B677B5848"/>
    <w:rsid w:val="008D413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BEE0B964EF5A4964AF758AFD53CC3D10">
    <w:name w:val="BEE0B964EF5A4964AF758AFD53CC3D10"/>
    <w:rsid w:val="008D413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FEDF739014A8437CB0503E179E301E2C">
    <w:name w:val="FEDF739014A8437CB0503E179E301E2C"/>
    <w:rsid w:val="008D413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EE84B8FAED884A54BC6F84DC68198EE5">
    <w:name w:val="EE84B8FAED884A54BC6F84DC68198EE5"/>
    <w:rsid w:val="008D4131"/>
    <w:pPr>
      <w:spacing w:after="0" w:line="271" w:lineRule="auto"/>
      <w:jc w:val="center"/>
    </w:pPr>
    <w:rPr>
      <w:rFonts w:eastAsia="Calibri" w:cstheme="minorHAnsi"/>
      <w:b/>
      <w:noProof/>
      <w:kern w:val="0"/>
      <w:szCs w:val="18"/>
      <w:lang w:eastAsia="en-US"/>
      <w14:ligatures w14:val="none"/>
    </w:rPr>
  </w:style>
  <w:style w:type="paragraph" w:customStyle="1" w:styleId="04C8AD8A037D4CEBB93FE87C832F909A">
    <w:name w:val="04C8AD8A037D4CEBB93FE87C832F909A"/>
    <w:rsid w:val="008D4131"/>
    <w:pPr>
      <w:spacing w:after="0" w:line="271" w:lineRule="auto"/>
      <w:jc w:val="center"/>
    </w:pPr>
    <w:rPr>
      <w:rFonts w:eastAsia="Calibri" w:cstheme="minorHAnsi"/>
      <w:b/>
      <w:noProof/>
      <w:kern w:val="0"/>
      <w:szCs w:val="18"/>
      <w:lang w:eastAsia="en-US"/>
      <w14:ligatures w14:val="none"/>
    </w:rPr>
  </w:style>
  <w:style w:type="paragraph" w:customStyle="1" w:styleId="09276FBB53094ED1AA63BFDF700A49F42">
    <w:name w:val="09276FBB53094ED1AA63BFDF700A49F42"/>
    <w:rsid w:val="008D413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AD48BEEDE25C4374B91DD97B677B58482">
    <w:name w:val="AD48BEEDE25C4374B91DD97B677B58482"/>
    <w:rsid w:val="008D413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BEE0B964EF5A4964AF758AFD53CC3D102">
    <w:name w:val="BEE0B964EF5A4964AF758AFD53CC3D102"/>
    <w:rsid w:val="008D413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FEDF739014A8437CB0503E179E301E2C2">
    <w:name w:val="FEDF739014A8437CB0503E179E301E2C2"/>
    <w:rsid w:val="008D413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EE84B8FAED884A54BC6F84DC68198EE52">
    <w:name w:val="EE84B8FAED884A54BC6F84DC68198EE52"/>
    <w:rsid w:val="008D4131"/>
    <w:pPr>
      <w:spacing w:after="0" w:line="271" w:lineRule="auto"/>
      <w:jc w:val="center"/>
    </w:pPr>
    <w:rPr>
      <w:rFonts w:eastAsia="Calibri" w:cstheme="minorHAnsi"/>
      <w:b/>
      <w:noProof/>
      <w:kern w:val="0"/>
      <w:szCs w:val="18"/>
      <w:lang w:eastAsia="en-US"/>
      <w14:ligatures w14:val="none"/>
    </w:rPr>
  </w:style>
  <w:style w:type="paragraph" w:customStyle="1" w:styleId="04C8AD8A037D4CEBB93FE87C832F909A2">
    <w:name w:val="04C8AD8A037D4CEBB93FE87C832F909A2"/>
    <w:rsid w:val="008D4131"/>
    <w:pPr>
      <w:spacing w:after="0" w:line="271" w:lineRule="auto"/>
      <w:jc w:val="center"/>
    </w:pPr>
    <w:rPr>
      <w:rFonts w:eastAsia="Calibri" w:cstheme="minorHAnsi"/>
      <w:b/>
      <w:noProof/>
      <w:kern w:val="0"/>
      <w:szCs w:val="18"/>
      <w:lang w:eastAsia="en-US"/>
      <w14:ligatures w14:val="none"/>
    </w:rPr>
  </w:style>
  <w:style w:type="character" w:styleId="Tekstzastpczy">
    <w:name w:val="Placeholder Text"/>
    <w:basedOn w:val="Domylnaczcionkaakapitu"/>
    <w:uiPriority w:val="99"/>
    <w:semiHidden/>
    <w:rsid w:val="008D4131"/>
    <w:rPr>
      <w:color w:val="808080"/>
    </w:rPr>
  </w:style>
  <w:style w:type="paragraph" w:customStyle="1" w:styleId="09276FBB53094ED1AA63BFDF700A49F41">
    <w:name w:val="09276FBB53094ED1AA63BFDF700A49F41"/>
    <w:rsid w:val="008D413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AD48BEEDE25C4374B91DD97B677B58481">
    <w:name w:val="AD48BEEDE25C4374B91DD97B677B58481"/>
    <w:rsid w:val="008D413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BEE0B964EF5A4964AF758AFD53CC3D101">
    <w:name w:val="BEE0B964EF5A4964AF758AFD53CC3D101"/>
    <w:rsid w:val="008D413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FEDF739014A8437CB0503E179E301E2C1">
    <w:name w:val="FEDF739014A8437CB0503E179E301E2C1"/>
    <w:rsid w:val="008D413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EE84B8FAED884A54BC6F84DC68198EE51">
    <w:name w:val="EE84B8FAED884A54BC6F84DC68198EE51"/>
    <w:rsid w:val="008D4131"/>
    <w:pPr>
      <w:spacing w:after="0" w:line="271" w:lineRule="auto"/>
      <w:jc w:val="center"/>
    </w:pPr>
    <w:rPr>
      <w:rFonts w:eastAsia="Calibri" w:cstheme="minorHAnsi"/>
      <w:b/>
      <w:noProof/>
      <w:kern w:val="0"/>
      <w:szCs w:val="18"/>
      <w:lang w:eastAsia="en-US"/>
      <w14:ligatures w14:val="none"/>
    </w:rPr>
  </w:style>
  <w:style w:type="paragraph" w:customStyle="1" w:styleId="04C8AD8A037D4CEBB93FE87C832F909A1">
    <w:name w:val="04C8AD8A037D4CEBB93FE87C832F909A1"/>
    <w:rsid w:val="008D4131"/>
    <w:pPr>
      <w:spacing w:after="0" w:line="271" w:lineRule="auto"/>
      <w:jc w:val="center"/>
    </w:pPr>
    <w:rPr>
      <w:rFonts w:eastAsia="Calibri" w:cstheme="minorHAnsi"/>
      <w:b/>
      <w:noProof/>
      <w:kern w:val="0"/>
      <w:szCs w:val="18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D8B491-6F54-4A5F-AE8F-DAD6B87715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zamówienia odzieży z logo</Template>
  <TotalTime>0</TotalTime>
  <Pages>1</Pages>
  <Words>36</Words>
  <Characters>216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2024-02-02T20:08:00Z</dcterms:created>
  <dcterms:modified xsi:type="dcterms:W3CDTF">2024-02-02T20:46:00Z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